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2B22F" w14:textId="77777777" w:rsidR="00A50651" w:rsidRDefault="0069335D" w:rsidP="008A52FF">
      <w:pPr>
        <w:sectPr w:rsidR="00A50651" w:rsidSect="00DB3E43">
          <w:headerReference w:type="first" r:id="rId6"/>
          <w:pgSz w:w="12240" w:h="15840"/>
          <w:pgMar w:top="2347" w:right="4320" w:bottom="1080" w:left="1080" w:header="72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99B08C6" wp14:editId="3BAC6527">
                <wp:simplePos x="0" y="0"/>
                <wp:positionH relativeFrom="column">
                  <wp:posOffset>151765</wp:posOffset>
                </wp:positionH>
                <wp:positionV relativeFrom="page">
                  <wp:posOffset>5362575</wp:posOffset>
                </wp:positionV>
                <wp:extent cx="1171575" cy="707390"/>
                <wp:effectExtent l="0" t="0" r="28575" b="1651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707390"/>
                        </a:xfrm>
                        <a:prstGeom prst="rect">
                          <a:avLst/>
                        </a:prstGeom>
                        <a:solidFill>
                          <a:srgbClr val="E9E8E7"/>
                        </a:solidFill>
                        <a:ln w="25400">
                          <a:solidFill>
                            <a:srgbClr val="58585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B5EE3A" w14:textId="77777777" w:rsidR="0069335D" w:rsidRPr="00E612F8" w:rsidRDefault="0069335D" w:rsidP="0069335D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Legend</w:t>
                            </w:r>
                          </w:p>
                          <w:p w14:paraId="2980F885" w14:textId="77777777" w:rsidR="0069335D" w:rsidRPr="00E612F8" w:rsidRDefault="0069335D" w:rsidP="0069335D">
                            <w:pPr>
                              <w:pStyle w:val="WPBodyText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>Construction Limits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B08C6" id="Rectangle 8" o:spid="_x0000_s1026" style="position:absolute;margin-left:11.95pt;margin-top:422.25pt;width:92.25pt;height:5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" fillcolor="#e9e8e7" strokecolor="#585858" strokeweight="2pt">
                <v:shadow color="#eeece1"/>
                <v:textbox inset="2.88pt,2.88pt,2.88pt,2.88pt">
                  <w:txbxContent>
                    <w:p w14:paraId="47B5EE3A" w14:textId="77777777" w:rsidR="0069335D" w:rsidRPr="00E612F8" w:rsidRDefault="0069335D" w:rsidP="0069335D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Legend</w:t>
                      </w:r>
                    </w:p>
                    <w:p w14:paraId="2980F885" w14:textId="77777777" w:rsidR="0069335D" w:rsidRPr="00E612F8" w:rsidRDefault="0069335D" w:rsidP="0069335D">
                      <w:pPr>
                        <w:pStyle w:val="WPBodyText"/>
                        <w:ind w:left="360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>Construction Limits</w:t>
                      </w: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  <w:r w:rsidR="007D7EE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5FB15F1C" wp14:editId="329A9C20">
                <wp:simplePos x="0" y="0"/>
                <wp:positionH relativeFrom="column">
                  <wp:posOffset>9525</wp:posOffset>
                </wp:positionH>
                <wp:positionV relativeFrom="page">
                  <wp:posOffset>1524000</wp:posOffset>
                </wp:positionV>
                <wp:extent cx="4200525" cy="2743200"/>
                <wp:effectExtent l="0" t="0" r="9525" b="0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E0E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58585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D2F510" w14:textId="77777777" w:rsidR="007D7EE4" w:rsidRPr="00E612F8" w:rsidRDefault="007D7EE4" w:rsidP="008A52FF">
                            <w:pPr>
                              <w:pStyle w:val="WPHeadingParagraph"/>
                              <w:rPr>
                                <w:sz w:val="40"/>
                                <w:szCs w:val="40"/>
                              </w:rPr>
                            </w:pPr>
                            <w:r w:rsidRPr="00E612F8">
                              <w:rPr>
                                <w:sz w:val="40"/>
                                <w:szCs w:val="40"/>
                              </w:rPr>
                              <w:t xml:space="preserve">Project </w:t>
                            </w:r>
                            <w:r w:rsidR="00894164" w:rsidRPr="00E612F8">
                              <w:rPr>
                                <w:sz w:val="40"/>
                                <w:szCs w:val="40"/>
                              </w:rPr>
                              <w:t>Overview</w:t>
                            </w:r>
                          </w:p>
                          <w:p w14:paraId="29103171" w14:textId="77777777" w:rsidR="006466F3" w:rsidRPr="00E612F8" w:rsidRDefault="00894164" w:rsidP="008A52FF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1179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US 180 Overlay</w:t>
                            </w:r>
                            <w:r w:rsidRPr="00E612F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Project </w:t>
                            </w:r>
                            <w:r w:rsidR="0011798D" w:rsidRPr="0011798D">
                              <w:rPr>
                                <w:sz w:val="22"/>
                                <w:szCs w:val="22"/>
                              </w:rPr>
                              <w:t xml:space="preserve">consists of planning, and </w:t>
                            </w:r>
                            <w:r w:rsidR="0011798D" w:rsidRPr="00AD15EA">
                              <w:rPr>
                                <w:sz w:val="22"/>
                                <w:szCs w:val="22"/>
                              </w:rPr>
                              <w:t>ACP</w:t>
                            </w:r>
                            <w:r w:rsidR="00AD15EA">
                              <w:rPr>
                                <w:sz w:val="22"/>
                                <w:szCs w:val="22"/>
                              </w:rPr>
                              <w:t xml:space="preserve"> (hotmix pavement)</w:t>
                            </w:r>
                            <w:r w:rsidR="0011798D" w:rsidRPr="0011798D">
                              <w:rPr>
                                <w:sz w:val="22"/>
                                <w:szCs w:val="22"/>
                              </w:rPr>
                              <w:t xml:space="preserve"> overlay</w:t>
                            </w:r>
                            <w:r w:rsidR="00575F01">
                              <w:rPr>
                                <w:sz w:val="22"/>
                                <w:szCs w:val="22"/>
                              </w:rPr>
                              <w:t>, structure repair</w:t>
                            </w:r>
                            <w:r w:rsidR="0011798D" w:rsidRPr="0011798D">
                              <w:rPr>
                                <w:sz w:val="22"/>
                                <w:szCs w:val="22"/>
                              </w:rPr>
                              <w:t xml:space="preserve">, and </w:t>
                            </w:r>
                            <w:r w:rsidR="0011798D" w:rsidRPr="00AD15EA">
                              <w:rPr>
                                <w:sz w:val="22"/>
                                <w:szCs w:val="22"/>
                              </w:rPr>
                              <w:t>striping</w:t>
                            </w:r>
                            <w:r w:rsidR="0011798D" w:rsidRPr="00117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15EA">
                              <w:rPr>
                                <w:sz w:val="22"/>
                                <w:szCs w:val="22"/>
                              </w:rPr>
                              <w:t xml:space="preserve">(Pavement markings) </w:t>
                            </w:r>
                            <w:r w:rsidR="00F32582"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 w:rsidR="0011798D" w:rsidRPr="0011798D">
                              <w:rPr>
                                <w:sz w:val="22"/>
                                <w:szCs w:val="22"/>
                              </w:rPr>
                              <w:t xml:space="preserve"> the main lane and shoulders.</w:t>
                            </w:r>
                            <w:r w:rsidR="001179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466F3" w:rsidRPr="00E612F8">
                              <w:rPr>
                                <w:sz w:val="22"/>
                                <w:szCs w:val="22"/>
                              </w:rPr>
                              <w:t xml:space="preserve">Work will take place on </w:t>
                            </w:r>
                            <w:r w:rsidR="0011798D">
                              <w:rPr>
                                <w:sz w:val="22"/>
                                <w:szCs w:val="22"/>
                              </w:rPr>
                              <w:t xml:space="preserve">US 180 </w:t>
                            </w:r>
                            <w:r w:rsidR="006466F3" w:rsidRPr="00E612F8">
                              <w:rPr>
                                <w:sz w:val="22"/>
                                <w:szCs w:val="22"/>
                              </w:rPr>
                              <w:t xml:space="preserve">from </w:t>
                            </w:r>
                            <w:r w:rsidR="0011798D">
                              <w:rPr>
                                <w:sz w:val="22"/>
                                <w:szCs w:val="22"/>
                              </w:rPr>
                              <w:t xml:space="preserve">1.7 Miles </w:t>
                            </w:r>
                            <w:r w:rsidR="00575F01">
                              <w:rPr>
                                <w:sz w:val="22"/>
                                <w:szCs w:val="22"/>
                              </w:rPr>
                              <w:t>W</w:t>
                            </w:r>
                            <w:r w:rsidR="0011798D">
                              <w:rPr>
                                <w:sz w:val="22"/>
                                <w:szCs w:val="22"/>
                              </w:rPr>
                              <w:t>est of F</w:t>
                            </w:r>
                            <w:r w:rsidR="00575F01"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 w:rsidR="0011798D">
                              <w:rPr>
                                <w:sz w:val="22"/>
                                <w:szCs w:val="22"/>
                              </w:rPr>
                              <w:t xml:space="preserve"> 2231 to Rose Avenue</w:t>
                            </w:r>
                            <w:r w:rsidR="007D7EE4" w:rsidRPr="00E612F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6466F3" w:rsidRPr="00E612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5BA1" w:rsidRPr="00E612F8">
                              <w:rPr>
                                <w:sz w:val="22"/>
                                <w:szCs w:val="22"/>
                              </w:rPr>
                              <w:t xml:space="preserve">The map below shows the approximate limits of the </w:t>
                            </w:r>
                            <w:r w:rsidR="00F834D6" w:rsidRPr="00E612F8">
                              <w:rPr>
                                <w:sz w:val="22"/>
                                <w:szCs w:val="22"/>
                              </w:rPr>
                              <w:t>work to take place in Stephens County</w:t>
                            </w:r>
                            <w:r w:rsidR="00AC5BA1" w:rsidRPr="00E612F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117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423D4">
                              <w:rPr>
                                <w:sz w:val="22"/>
                                <w:szCs w:val="22"/>
                              </w:rPr>
                              <w:t>Estimated start date is</w:t>
                            </w:r>
                            <w:r w:rsidR="00575F0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C7B9C">
                              <w:rPr>
                                <w:sz w:val="22"/>
                                <w:szCs w:val="22"/>
                              </w:rPr>
                              <w:t xml:space="preserve">late </w:t>
                            </w:r>
                            <w:r w:rsidR="00575F01">
                              <w:rPr>
                                <w:sz w:val="22"/>
                                <w:szCs w:val="22"/>
                              </w:rPr>
                              <w:t>Spring of 2024.</w:t>
                            </w:r>
                          </w:p>
                          <w:p w14:paraId="6D459297" w14:textId="77777777" w:rsidR="007D7EE4" w:rsidRPr="00E612F8" w:rsidRDefault="006466F3" w:rsidP="008A52FF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Traffic control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 will include shoulder and daily lane closures</w:t>
                            </w:r>
                            <w:r w:rsidR="00575F01">
                              <w:rPr>
                                <w:sz w:val="22"/>
                                <w:szCs w:val="22"/>
                              </w:rPr>
                              <w:t>. For the work between Sunset Street and McAmis Street</w:t>
                            </w:r>
                            <w:r w:rsidR="006358AE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575F01">
                              <w:rPr>
                                <w:sz w:val="22"/>
                                <w:szCs w:val="22"/>
                              </w:rPr>
                              <w:t xml:space="preserve"> nighttime work will be performed with lanes closures while maintaining 2-way traffic</w:t>
                            </w:r>
                            <w:r w:rsidR="006358AE">
                              <w:rPr>
                                <w:sz w:val="22"/>
                                <w:szCs w:val="22"/>
                              </w:rPr>
                              <w:t>. T</w:t>
                            </w:r>
                            <w:r w:rsidR="00575F01">
                              <w:rPr>
                                <w:sz w:val="22"/>
                                <w:szCs w:val="22"/>
                              </w:rPr>
                              <w:t xml:space="preserve">his </w:t>
                            </w:r>
                            <w:r w:rsidR="006358AE">
                              <w:rPr>
                                <w:sz w:val="22"/>
                                <w:szCs w:val="22"/>
                              </w:rPr>
                              <w:t>will</w:t>
                            </w:r>
                            <w:r w:rsidR="00575F01">
                              <w:rPr>
                                <w:sz w:val="22"/>
                                <w:szCs w:val="22"/>
                              </w:rPr>
                              <w:t xml:space="preserve"> reduce the impact to the traveling public while the road repairs are being performed. </w:t>
                            </w:r>
                          </w:p>
                          <w:p w14:paraId="2115A331" w14:textId="77777777" w:rsidR="007D7EE4" w:rsidRPr="00E612F8" w:rsidRDefault="007D7EE4" w:rsidP="008A52FF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6225DD9" w14:textId="77777777" w:rsidR="007D7EE4" w:rsidRPr="00E612F8" w:rsidRDefault="007D7EE4" w:rsidP="008A52FF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15F1C" id="_x0000_t202" coordsize="21600,21600" o:spt="202" path="m,l,21600r21600,l21600,xe">
                <v:stroke joinstyle="miter"/>
                <v:path gradientshapeok="t" o:connecttype="rect"/>
              </v:shapetype>
              <v:shape id="Text Box 460" o:spid="_x0000_s1027" type="#_x0000_t202" style="position:absolute;margin-left:.75pt;margin-top:120pt;width:330.75pt;height:3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" filled="f" fillcolor="#d9e0e5" stroked="f" strokecolor="#585858" insetpen="t">
                <v:textbox inset="0,0,0,0">
                  <w:txbxContent>
                    <w:p w14:paraId="25D2F510" w14:textId="77777777" w:rsidR="007D7EE4" w:rsidRPr="00E612F8" w:rsidRDefault="007D7EE4" w:rsidP="008A52FF">
                      <w:pPr>
                        <w:pStyle w:val="WPHeadingParagraph"/>
                        <w:rPr>
                          <w:sz w:val="40"/>
                          <w:szCs w:val="40"/>
                        </w:rPr>
                      </w:pPr>
                      <w:r w:rsidRPr="00E612F8">
                        <w:rPr>
                          <w:sz w:val="40"/>
                          <w:szCs w:val="40"/>
                        </w:rPr>
                        <w:t xml:space="preserve">Project </w:t>
                      </w:r>
                      <w:r w:rsidR="00894164" w:rsidRPr="00E612F8">
                        <w:rPr>
                          <w:sz w:val="40"/>
                          <w:szCs w:val="40"/>
                        </w:rPr>
                        <w:t>Overview</w:t>
                      </w:r>
                    </w:p>
                    <w:p w14:paraId="29103171" w14:textId="77777777" w:rsidR="006466F3" w:rsidRPr="00E612F8" w:rsidRDefault="00894164" w:rsidP="008A52FF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b/>
                          <w:bCs/>
                          <w:sz w:val="22"/>
                          <w:szCs w:val="22"/>
                        </w:rPr>
                        <w:t xml:space="preserve">The </w:t>
                      </w:r>
                      <w:r w:rsidR="0011798D">
                        <w:rPr>
                          <w:b/>
                          <w:bCs/>
                          <w:sz w:val="22"/>
                          <w:szCs w:val="22"/>
                        </w:rPr>
                        <w:t>US 180 Overlay</w:t>
                      </w:r>
                      <w:r w:rsidRPr="00E612F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Project </w:t>
                      </w:r>
                      <w:r w:rsidR="0011798D" w:rsidRPr="0011798D">
                        <w:rPr>
                          <w:sz w:val="22"/>
                          <w:szCs w:val="22"/>
                        </w:rPr>
                        <w:t xml:space="preserve">consists of planning, and </w:t>
                      </w:r>
                      <w:r w:rsidR="0011798D" w:rsidRPr="00AD15EA">
                        <w:rPr>
                          <w:sz w:val="22"/>
                          <w:szCs w:val="22"/>
                        </w:rPr>
                        <w:t>ACP</w:t>
                      </w:r>
                      <w:r w:rsidR="00AD15EA">
                        <w:rPr>
                          <w:sz w:val="22"/>
                          <w:szCs w:val="22"/>
                        </w:rPr>
                        <w:t xml:space="preserve"> (hotmix pavement)</w:t>
                      </w:r>
                      <w:r w:rsidR="0011798D" w:rsidRPr="0011798D">
                        <w:rPr>
                          <w:sz w:val="22"/>
                          <w:szCs w:val="22"/>
                        </w:rPr>
                        <w:t xml:space="preserve"> overlay</w:t>
                      </w:r>
                      <w:r w:rsidR="00575F01">
                        <w:rPr>
                          <w:sz w:val="22"/>
                          <w:szCs w:val="22"/>
                        </w:rPr>
                        <w:t>, structure repair</w:t>
                      </w:r>
                      <w:r w:rsidR="0011798D" w:rsidRPr="0011798D">
                        <w:rPr>
                          <w:sz w:val="22"/>
                          <w:szCs w:val="22"/>
                        </w:rPr>
                        <w:t xml:space="preserve">, and </w:t>
                      </w:r>
                      <w:r w:rsidR="0011798D" w:rsidRPr="00AD15EA">
                        <w:rPr>
                          <w:sz w:val="22"/>
                          <w:szCs w:val="22"/>
                        </w:rPr>
                        <w:t>striping</w:t>
                      </w:r>
                      <w:r w:rsidR="0011798D" w:rsidRPr="00117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D15EA">
                        <w:rPr>
                          <w:sz w:val="22"/>
                          <w:szCs w:val="22"/>
                        </w:rPr>
                        <w:t xml:space="preserve">(Pavement markings) </w:t>
                      </w:r>
                      <w:r w:rsidR="00F32582">
                        <w:rPr>
                          <w:sz w:val="22"/>
                          <w:szCs w:val="22"/>
                        </w:rPr>
                        <w:t>of</w:t>
                      </w:r>
                      <w:r w:rsidR="0011798D" w:rsidRPr="0011798D">
                        <w:rPr>
                          <w:sz w:val="22"/>
                          <w:szCs w:val="22"/>
                        </w:rPr>
                        <w:t xml:space="preserve"> the main lane and shoulders.</w:t>
                      </w:r>
                      <w:r w:rsidR="001179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466F3" w:rsidRPr="00E612F8">
                        <w:rPr>
                          <w:sz w:val="22"/>
                          <w:szCs w:val="22"/>
                        </w:rPr>
                        <w:t xml:space="preserve">Work will take place on </w:t>
                      </w:r>
                      <w:r w:rsidR="0011798D">
                        <w:rPr>
                          <w:sz w:val="22"/>
                          <w:szCs w:val="22"/>
                        </w:rPr>
                        <w:t xml:space="preserve">US 180 </w:t>
                      </w:r>
                      <w:r w:rsidR="006466F3" w:rsidRPr="00E612F8">
                        <w:rPr>
                          <w:sz w:val="22"/>
                          <w:szCs w:val="22"/>
                        </w:rPr>
                        <w:t xml:space="preserve">from </w:t>
                      </w:r>
                      <w:r w:rsidR="0011798D">
                        <w:rPr>
                          <w:sz w:val="22"/>
                          <w:szCs w:val="22"/>
                        </w:rPr>
                        <w:t xml:space="preserve">1.7 Miles </w:t>
                      </w:r>
                      <w:r w:rsidR="00575F01">
                        <w:rPr>
                          <w:sz w:val="22"/>
                          <w:szCs w:val="22"/>
                        </w:rPr>
                        <w:t>W</w:t>
                      </w:r>
                      <w:r w:rsidR="0011798D">
                        <w:rPr>
                          <w:sz w:val="22"/>
                          <w:szCs w:val="22"/>
                        </w:rPr>
                        <w:t>est of F</w:t>
                      </w:r>
                      <w:r w:rsidR="00575F01">
                        <w:rPr>
                          <w:sz w:val="22"/>
                          <w:szCs w:val="22"/>
                        </w:rPr>
                        <w:t>M</w:t>
                      </w:r>
                      <w:r w:rsidR="0011798D">
                        <w:rPr>
                          <w:sz w:val="22"/>
                          <w:szCs w:val="22"/>
                        </w:rPr>
                        <w:t xml:space="preserve"> 2231 to Rose Avenue</w:t>
                      </w:r>
                      <w:r w:rsidR="007D7EE4" w:rsidRPr="00E612F8">
                        <w:rPr>
                          <w:sz w:val="22"/>
                          <w:szCs w:val="22"/>
                        </w:rPr>
                        <w:t>.</w:t>
                      </w:r>
                      <w:r w:rsidR="006466F3" w:rsidRPr="00E612F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C5BA1" w:rsidRPr="00E612F8">
                        <w:rPr>
                          <w:sz w:val="22"/>
                          <w:szCs w:val="22"/>
                        </w:rPr>
                        <w:t xml:space="preserve">The map below shows the approximate limits of the </w:t>
                      </w:r>
                      <w:r w:rsidR="00F834D6" w:rsidRPr="00E612F8">
                        <w:rPr>
                          <w:sz w:val="22"/>
                          <w:szCs w:val="22"/>
                        </w:rPr>
                        <w:t>work to take place in Stephens County</w:t>
                      </w:r>
                      <w:r w:rsidR="00AC5BA1" w:rsidRPr="00E612F8">
                        <w:rPr>
                          <w:sz w:val="22"/>
                          <w:szCs w:val="22"/>
                        </w:rPr>
                        <w:t>.</w:t>
                      </w:r>
                      <w:r w:rsidR="00117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4423D4">
                        <w:rPr>
                          <w:sz w:val="22"/>
                          <w:szCs w:val="22"/>
                        </w:rPr>
                        <w:t>Estimated start date is</w:t>
                      </w:r>
                      <w:r w:rsidR="00575F01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C7B9C">
                        <w:rPr>
                          <w:sz w:val="22"/>
                          <w:szCs w:val="22"/>
                        </w:rPr>
                        <w:t xml:space="preserve">late </w:t>
                      </w:r>
                      <w:r w:rsidR="00575F01">
                        <w:rPr>
                          <w:sz w:val="22"/>
                          <w:szCs w:val="22"/>
                        </w:rPr>
                        <w:t>Spring of 2024.</w:t>
                      </w:r>
                    </w:p>
                    <w:p w14:paraId="6D459297" w14:textId="77777777" w:rsidR="007D7EE4" w:rsidRPr="00E612F8" w:rsidRDefault="006466F3" w:rsidP="008A52FF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b/>
                          <w:bCs/>
                          <w:sz w:val="22"/>
                          <w:szCs w:val="22"/>
                        </w:rPr>
                        <w:t>Traffic control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 will include shoulder and daily lane closures</w:t>
                      </w:r>
                      <w:r w:rsidR="00575F01">
                        <w:rPr>
                          <w:sz w:val="22"/>
                          <w:szCs w:val="22"/>
                        </w:rPr>
                        <w:t>. For the work between Sunset Street and McAmis Street</w:t>
                      </w:r>
                      <w:r w:rsidR="006358AE">
                        <w:rPr>
                          <w:sz w:val="22"/>
                          <w:szCs w:val="22"/>
                        </w:rPr>
                        <w:t>,</w:t>
                      </w:r>
                      <w:r w:rsidR="00575F01">
                        <w:rPr>
                          <w:sz w:val="22"/>
                          <w:szCs w:val="22"/>
                        </w:rPr>
                        <w:t xml:space="preserve"> nighttime work will be performed with lanes closures while maintaining 2-way traffic</w:t>
                      </w:r>
                      <w:r w:rsidR="006358AE">
                        <w:rPr>
                          <w:sz w:val="22"/>
                          <w:szCs w:val="22"/>
                        </w:rPr>
                        <w:t>. T</w:t>
                      </w:r>
                      <w:r w:rsidR="00575F01">
                        <w:rPr>
                          <w:sz w:val="22"/>
                          <w:szCs w:val="22"/>
                        </w:rPr>
                        <w:t xml:space="preserve">his </w:t>
                      </w:r>
                      <w:r w:rsidR="006358AE">
                        <w:rPr>
                          <w:sz w:val="22"/>
                          <w:szCs w:val="22"/>
                        </w:rPr>
                        <w:t>will</w:t>
                      </w:r>
                      <w:r w:rsidR="00575F01">
                        <w:rPr>
                          <w:sz w:val="22"/>
                          <w:szCs w:val="22"/>
                        </w:rPr>
                        <w:t xml:space="preserve"> reduce the impact to the traveling public while the road repairs are being performed. </w:t>
                      </w:r>
                    </w:p>
                    <w:p w14:paraId="2115A331" w14:textId="77777777" w:rsidR="007D7EE4" w:rsidRPr="00E612F8" w:rsidRDefault="007D7EE4" w:rsidP="008A52FF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> </w:t>
                      </w:r>
                    </w:p>
                    <w:p w14:paraId="56225DD9" w14:textId="77777777" w:rsidR="007D7EE4" w:rsidRPr="00E612F8" w:rsidRDefault="007D7EE4" w:rsidP="008A52FF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D7EE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70644121" wp14:editId="51237018">
                <wp:simplePos x="0" y="0"/>
                <wp:positionH relativeFrom="column">
                  <wp:posOffset>-685800</wp:posOffset>
                </wp:positionH>
                <wp:positionV relativeFrom="page">
                  <wp:posOffset>4412615</wp:posOffset>
                </wp:positionV>
                <wp:extent cx="7772400" cy="5683250"/>
                <wp:effectExtent l="0" t="0" r="0" b="0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5683250"/>
                        </a:xfrm>
                        <a:prstGeom prst="rect">
                          <a:avLst/>
                        </a:prstGeom>
                        <a:solidFill>
                          <a:srgbClr val="E9E8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58585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1980B" id="Rectangle 461" o:spid="_x0000_s1026" style="position:absolute;margin-left:-54pt;margin-top:347.45pt;width:612pt;height:447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" fillcolor="#e9e8e7" stroked="f" strokecolor="#585858" strokeweight="2pt">
                <v:shadow color="#eeece1"/>
                <v:textbox inset="2.88pt,2.88pt,2.88pt,2.88pt"/>
                <w10:wrap anchory="page"/>
                <w10:anchorlock/>
              </v:rect>
            </w:pict>
          </mc:Fallback>
        </mc:AlternateContent>
      </w:r>
      <w:r w:rsidR="007D7EE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7903224" wp14:editId="51E07EB8">
                <wp:simplePos x="0" y="0"/>
                <wp:positionH relativeFrom="column">
                  <wp:posOffset>4410075</wp:posOffset>
                </wp:positionH>
                <wp:positionV relativeFrom="page">
                  <wp:posOffset>1390650</wp:posOffset>
                </wp:positionV>
                <wp:extent cx="2171700" cy="28225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822575"/>
                        </a:xfrm>
                        <a:prstGeom prst="rect">
                          <a:avLst/>
                        </a:prstGeom>
                        <a:solidFill>
                          <a:srgbClr val="E9E8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A3963" w14:textId="77777777" w:rsidR="00894164" w:rsidRPr="00E612F8" w:rsidRDefault="00894164" w:rsidP="00894164">
                            <w:pPr>
                              <w:pStyle w:val="WPHeadingParagraph"/>
                              <w:rPr>
                                <w:sz w:val="40"/>
                                <w:szCs w:val="40"/>
                              </w:rPr>
                            </w:pPr>
                            <w:r w:rsidRPr="00E612F8">
                              <w:rPr>
                                <w:sz w:val="40"/>
                                <w:szCs w:val="40"/>
                              </w:rPr>
                              <w:t>Project Details</w:t>
                            </w:r>
                          </w:p>
                          <w:p w14:paraId="7AD849AD" w14:textId="77777777" w:rsidR="007D7EE4" w:rsidRPr="00E612F8" w:rsidRDefault="00894164" w:rsidP="008A52FF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CSJ:</w:t>
                            </w:r>
                          </w:p>
                          <w:p w14:paraId="568F7353" w14:textId="77777777" w:rsidR="007D7EE4" w:rsidRPr="00E612F8" w:rsidRDefault="007D7EE4" w:rsidP="00894164">
                            <w:pPr>
                              <w:pStyle w:val="WPSidebarBodyText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 xml:space="preserve"> </w:t>
                            </w:r>
                            <w:r w:rsidR="00575F01">
                              <w:rPr>
                                <w:sz w:val="20"/>
                                <w:szCs w:val="32"/>
                              </w:rPr>
                              <w:t>0011-07-060, ETC.</w:t>
                            </w:r>
                          </w:p>
                          <w:p w14:paraId="58480C32" w14:textId="77777777" w:rsidR="00894164" w:rsidRPr="00E612F8" w:rsidRDefault="00894164" w:rsidP="00894164">
                            <w:pPr>
                              <w:pStyle w:val="WPSidebarBodyText"/>
                              <w:rPr>
                                <w:sz w:val="20"/>
                                <w:szCs w:val="32"/>
                              </w:rPr>
                            </w:pPr>
                          </w:p>
                          <w:p w14:paraId="5F08BA38" w14:textId="77777777" w:rsidR="007D7EE4" w:rsidRPr="00E612F8" w:rsidRDefault="00894164" w:rsidP="008A52FF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Highway:</w:t>
                            </w:r>
                          </w:p>
                          <w:p w14:paraId="6CDCF14C" w14:textId="77777777" w:rsidR="007D7EE4" w:rsidRPr="00E612F8" w:rsidRDefault="00575F01" w:rsidP="008A52FF">
                            <w:pPr>
                              <w:pStyle w:val="WPSidebarBodyText"/>
                              <w:rPr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sz w:val="20"/>
                                <w:szCs w:val="32"/>
                              </w:rPr>
                              <w:t>US 180</w:t>
                            </w:r>
                          </w:p>
                          <w:p w14:paraId="7321F395" w14:textId="77777777" w:rsidR="00894164" w:rsidRPr="00E612F8" w:rsidRDefault="00894164" w:rsidP="008A52FF">
                            <w:pPr>
                              <w:pStyle w:val="WPSidebarBodyText"/>
                              <w:rPr>
                                <w:sz w:val="20"/>
                                <w:szCs w:val="32"/>
                              </w:rPr>
                            </w:pPr>
                          </w:p>
                          <w:p w14:paraId="788A8872" w14:textId="77777777" w:rsidR="00894164" w:rsidRPr="00E612F8" w:rsidRDefault="00894164" w:rsidP="00894164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Estimated Cost:</w:t>
                            </w:r>
                          </w:p>
                          <w:p w14:paraId="75A17E36" w14:textId="77777777" w:rsidR="00894164" w:rsidRPr="00E612F8" w:rsidRDefault="00F834D6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 w:rsidRPr="00E612F8">
                              <w:rPr>
                                <w:sz w:val="22"/>
                                <w:szCs w:val="22"/>
                              </w:rPr>
                              <w:t>$</w:t>
                            </w:r>
                            <w:r w:rsidR="00977C40">
                              <w:rPr>
                                <w:sz w:val="22"/>
                                <w:szCs w:val="22"/>
                              </w:rPr>
                              <w:t>7.2</w:t>
                            </w:r>
                            <w:r w:rsidRPr="00E612F8">
                              <w:rPr>
                                <w:sz w:val="22"/>
                                <w:szCs w:val="22"/>
                              </w:rPr>
                              <w:t xml:space="preserve"> Million</w:t>
                            </w:r>
                          </w:p>
                          <w:p w14:paraId="4F73E71C" w14:textId="77777777" w:rsidR="00894164" w:rsidRPr="00E612F8" w:rsidRDefault="00894164" w:rsidP="00894164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>Contractor:</w:t>
                            </w:r>
                          </w:p>
                          <w:p w14:paraId="2C760300" w14:textId="77777777" w:rsidR="00894164" w:rsidRPr="00E612F8" w:rsidRDefault="00977C40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Northeastern Pavers</w:t>
                            </w:r>
                            <w:r w:rsidR="00F834D6" w:rsidRPr="00E612F8">
                              <w:rPr>
                                <w:sz w:val="22"/>
                                <w:szCs w:val="22"/>
                              </w:rPr>
                              <w:t>, LLC.</w:t>
                            </w:r>
                          </w:p>
                          <w:p w14:paraId="465DEB12" w14:textId="77777777" w:rsidR="00894164" w:rsidRPr="00E612F8" w:rsidRDefault="00894164" w:rsidP="00894164">
                            <w:pPr>
                              <w:pStyle w:val="WPSidebarHeadingParagraph"/>
                              <w:rPr>
                                <w:sz w:val="20"/>
                                <w:szCs w:val="32"/>
                              </w:rPr>
                            </w:pPr>
                            <w:r w:rsidRPr="00E612F8">
                              <w:rPr>
                                <w:sz w:val="20"/>
                                <w:szCs w:val="32"/>
                              </w:rPr>
                              <w:t xml:space="preserve">Estimated </w:t>
                            </w:r>
                            <w:r w:rsidR="006466F3" w:rsidRPr="00E612F8">
                              <w:rPr>
                                <w:sz w:val="20"/>
                                <w:szCs w:val="32"/>
                              </w:rPr>
                              <w:t>Duration</w:t>
                            </w:r>
                            <w:r w:rsidRPr="00E612F8">
                              <w:rPr>
                                <w:sz w:val="20"/>
                                <w:szCs w:val="32"/>
                              </w:rPr>
                              <w:t>:</w:t>
                            </w:r>
                          </w:p>
                          <w:p w14:paraId="1C0FE3BD" w14:textId="77777777" w:rsidR="00894164" w:rsidRPr="00E612F8" w:rsidRDefault="00575F01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="00F834D6" w:rsidRPr="00E612F8">
                              <w:rPr>
                                <w:sz w:val="22"/>
                                <w:szCs w:val="22"/>
                              </w:rPr>
                              <w:t xml:space="preserve"> Months</w:t>
                            </w:r>
                          </w:p>
                          <w:p w14:paraId="28A0871A" w14:textId="77777777" w:rsidR="00894164" w:rsidRPr="00E612F8" w:rsidRDefault="00894164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16BC830" w14:textId="77777777" w:rsidR="00894164" w:rsidRPr="00E612F8" w:rsidRDefault="00894164" w:rsidP="00894164">
                            <w:pPr>
                              <w:pStyle w:val="WP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03224" id="Text Box 2" o:spid="_x0000_s1028" type="#_x0000_t202" style="position:absolute;margin-left:347.25pt;margin-top:109.5pt;width:171pt;height:22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" fillcolor="#e9e8e7" stroked="f">
                <v:textbox inset="14.4pt,14.4pt,14.4pt,14.4pt">
                  <w:txbxContent>
                    <w:p w14:paraId="1CDA3963" w14:textId="77777777" w:rsidR="00894164" w:rsidRPr="00E612F8" w:rsidRDefault="00894164" w:rsidP="00894164">
                      <w:pPr>
                        <w:pStyle w:val="WPHeadingParagraph"/>
                        <w:rPr>
                          <w:sz w:val="40"/>
                          <w:szCs w:val="40"/>
                        </w:rPr>
                      </w:pPr>
                      <w:r w:rsidRPr="00E612F8">
                        <w:rPr>
                          <w:sz w:val="40"/>
                          <w:szCs w:val="40"/>
                        </w:rPr>
                        <w:t>Project Details</w:t>
                      </w:r>
                    </w:p>
                    <w:p w14:paraId="7AD849AD" w14:textId="77777777" w:rsidR="007D7EE4" w:rsidRPr="00E612F8" w:rsidRDefault="00894164" w:rsidP="008A52FF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CSJ:</w:t>
                      </w:r>
                    </w:p>
                    <w:p w14:paraId="568F7353" w14:textId="77777777" w:rsidR="007D7EE4" w:rsidRPr="00E612F8" w:rsidRDefault="007D7EE4" w:rsidP="00894164">
                      <w:pPr>
                        <w:pStyle w:val="WPSidebarBodyText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 xml:space="preserve"> </w:t>
                      </w:r>
                      <w:r w:rsidR="00575F01">
                        <w:rPr>
                          <w:sz w:val="20"/>
                          <w:szCs w:val="32"/>
                        </w:rPr>
                        <w:t>0011-07-060, ETC.</w:t>
                      </w:r>
                    </w:p>
                    <w:p w14:paraId="58480C32" w14:textId="77777777" w:rsidR="00894164" w:rsidRPr="00E612F8" w:rsidRDefault="00894164" w:rsidP="00894164">
                      <w:pPr>
                        <w:pStyle w:val="WPSidebarBodyText"/>
                        <w:rPr>
                          <w:sz w:val="20"/>
                          <w:szCs w:val="32"/>
                        </w:rPr>
                      </w:pPr>
                    </w:p>
                    <w:p w14:paraId="5F08BA38" w14:textId="77777777" w:rsidR="007D7EE4" w:rsidRPr="00E612F8" w:rsidRDefault="00894164" w:rsidP="008A52FF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Highway:</w:t>
                      </w:r>
                    </w:p>
                    <w:p w14:paraId="6CDCF14C" w14:textId="77777777" w:rsidR="007D7EE4" w:rsidRPr="00E612F8" w:rsidRDefault="00575F01" w:rsidP="008A52FF">
                      <w:pPr>
                        <w:pStyle w:val="WPSidebarBodyText"/>
                        <w:rPr>
                          <w:sz w:val="20"/>
                          <w:szCs w:val="32"/>
                        </w:rPr>
                      </w:pPr>
                      <w:r>
                        <w:rPr>
                          <w:sz w:val="20"/>
                          <w:szCs w:val="32"/>
                        </w:rPr>
                        <w:t>US 180</w:t>
                      </w:r>
                    </w:p>
                    <w:p w14:paraId="7321F395" w14:textId="77777777" w:rsidR="00894164" w:rsidRPr="00E612F8" w:rsidRDefault="00894164" w:rsidP="008A52FF">
                      <w:pPr>
                        <w:pStyle w:val="WPSidebarBodyText"/>
                        <w:rPr>
                          <w:sz w:val="20"/>
                          <w:szCs w:val="32"/>
                        </w:rPr>
                      </w:pPr>
                    </w:p>
                    <w:p w14:paraId="788A8872" w14:textId="77777777" w:rsidR="00894164" w:rsidRPr="00E612F8" w:rsidRDefault="00894164" w:rsidP="00894164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Estimated Cost:</w:t>
                      </w:r>
                    </w:p>
                    <w:p w14:paraId="75A17E36" w14:textId="77777777" w:rsidR="00894164" w:rsidRPr="00E612F8" w:rsidRDefault="00F834D6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 w:rsidRPr="00E612F8">
                        <w:rPr>
                          <w:sz w:val="22"/>
                          <w:szCs w:val="22"/>
                        </w:rPr>
                        <w:t>$</w:t>
                      </w:r>
                      <w:r w:rsidR="00977C40">
                        <w:rPr>
                          <w:sz w:val="22"/>
                          <w:szCs w:val="22"/>
                        </w:rPr>
                        <w:t>7.2</w:t>
                      </w:r>
                      <w:r w:rsidRPr="00E612F8">
                        <w:rPr>
                          <w:sz w:val="22"/>
                          <w:szCs w:val="22"/>
                        </w:rPr>
                        <w:t xml:space="preserve"> Million</w:t>
                      </w:r>
                    </w:p>
                    <w:p w14:paraId="4F73E71C" w14:textId="77777777" w:rsidR="00894164" w:rsidRPr="00E612F8" w:rsidRDefault="00894164" w:rsidP="00894164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>Contractor:</w:t>
                      </w:r>
                    </w:p>
                    <w:p w14:paraId="2C760300" w14:textId="77777777" w:rsidR="00894164" w:rsidRPr="00E612F8" w:rsidRDefault="00977C40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Northeastern Pavers</w:t>
                      </w:r>
                      <w:r w:rsidR="00F834D6" w:rsidRPr="00E612F8">
                        <w:rPr>
                          <w:sz w:val="22"/>
                          <w:szCs w:val="22"/>
                        </w:rPr>
                        <w:t>, LLC.</w:t>
                      </w:r>
                    </w:p>
                    <w:p w14:paraId="465DEB12" w14:textId="77777777" w:rsidR="00894164" w:rsidRPr="00E612F8" w:rsidRDefault="00894164" w:rsidP="00894164">
                      <w:pPr>
                        <w:pStyle w:val="WPSidebarHeadingParagraph"/>
                        <w:rPr>
                          <w:sz w:val="20"/>
                          <w:szCs w:val="32"/>
                        </w:rPr>
                      </w:pPr>
                      <w:r w:rsidRPr="00E612F8">
                        <w:rPr>
                          <w:sz w:val="20"/>
                          <w:szCs w:val="32"/>
                        </w:rPr>
                        <w:t xml:space="preserve">Estimated </w:t>
                      </w:r>
                      <w:r w:rsidR="006466F3" w:rsidRPr="00E612F8">
                        <w:rPr>
                          <w:sz w:val="20"/>
                          <w:szCs w:val="32"/>
                        </w:rPr>
                        <w:t>Duration</w:t>
                      </w:r>
                      <w:r w:rsidRPr="00E612F8">
                        <w:rPr>
                          <w:sz w:val="20"/>
                          <w:szCs w:val="32"/>
                        </w:rPr>
                        <w:t>:</w:t>
                      </w:r>
                    </w:p>
                    <w:p w14:paraId="1C0FE3BD" w14:textId="77777777" w:rsidR="00894164" w:rsidRPr="00E612F8" w:rsidRDefault="00575F01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5</w:t>
                      </w:r>
                      <w:r w:rsidR="00F834D6" w:rsidRPr="00E612F8">
                        <w:rPr>
                          <w:sz w:val="22"/>
                          <w:szCs w:val="22"/>
                        </w:rPr>
                        <w:t xml:space="preserve"> Months</w:t>
                      </w:r>
                    </w:p>
                    <w:p w14:paraId="28A0871A" w14:textId="77777777" w:rsidR="00894164" w:rsidRPr="00E612F8" w:rsidRDefault="00894164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</w:p>
                    <w:p w14:paraId="316BC830" w14:textId="77777777" w:rsidR="00894164" w:rsidRPr="00E612F8" w:rsidRDefault="00894164" w:rsidP="00894164">
                      <w:pPr>
                        <w:pStyle w:val="WPBodyTex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16AA9822" w14:textId="77777777" w:rsidR="009C0B78" w:rsidRPr="00562A3B" w:rsidRDefault="008F0DB3" w:rsidP="008A52FF">
      <w:r>
        <w:rPr>
          <w:noProof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 wp14:anchorId="2C6A4B69" wp14:editId="04DBCA93">
            <wp:simplePos x="0" y="0"/>
            <wp:positionH relativeFrom="column">
              <wp:posOffset>189898</wp:posOffset>
            </wp:positionH>
            <wp:positionV relativeFrom="paragraph">
              <wp:posOffset>3898002</wp:posOffset>
            </wp:positionV>
            <wp:extent cx="235699" cy="133077"/>
            <wp:effectExtent l="0" t="5715" r="635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5" t="44270" r="78383" b="55534"/>
                    <a:stretch/>
                  </pic:blipFill>
                  <pic:spPr bwMode="auto">
                    <a:xfrm rot="5400000">
                      <a:off x="0" y="0"/>
                      <a:ext cx="235699" cy="13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59264" behindDoc="0" locked="0" layoutInCell="1" allowOverlap="1" wp14:anchorId="7EF70B31" wp14:editId="667553EE">
            <wp:simplePos x="0" y="0"/>
            <wp:positionH relativeFrom="column">
              <wp:posOffset>-57150</wp:posOffset>
            </wp:positionH>
            <wp:positionV relativeFrom="paragraph">
              <wp:posOffset>2910205</wp:posOffset>
            </wp:positionV>
            <wp:extent cx="6544310" cy="505714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0B78" w:rsidRPr="00562A3B" w:rsidSect="00DB3E43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080" w:right="432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816E6" w14:textId="77777777" w:rsidR="00DB3E43" w:rsidRDefault="00DB3E43" w:rsidP="008A52FF">
      <w:r>
        <w:separator/>
      </w:r>
    </w:p>
  </w:endnote>
  <w:endnote w:type="continuationSeparator" w:id="0">
    <w:p w14:paraId="5B1D4A14" w14:textId="77777777" w:rsidR="00DB3E43" w:rsidRDefault="00DB3E43" w:rsidP="008A5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2C7BE5-1EAB-4381-8959-C8536F61B6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638546-4655-4DB5-B3D5-43417E80BE89}"/>
    <w:embedBold r:id="rId3" w:fontKey="{498B1299-DC06-4350-8F0F-1EED22580F3D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fontKey="{1E44F685-54C7-4628-8BA8-31B141446264}"/>
    <w:embedBold r:id="rId5" w:fontKey="{417A497E-464B-47AF-B38E-C881633BFFE7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6" w:fontKey="{F089CCAA-C537-49CC-B103-0798F8214A7E}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7" w:fontKey="{88A91A17-CAAB-4D32-B235-3CBD7B078432}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  <w:embedRegular r:id="rId8" w:fontKey="{1B6ACB56-81E4-4489-8378-DAD01B2E108E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9" w:fontKey="{425A69C0-CF32-4FD7-AF88-917CEFB008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7DD4B11-212B-4CF2-8FF5-FAA391A7B1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CAC4E" w14:textId="77777777" w:rsidR="007D7EE4" w:rsidRDefault="007D7EE4" w:rsidP="008A52FF"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B22BE67" wp14:editId="4EEF26F2">
              <wp:simplePos x="0" y="0"/>
              <wp:positionH relativeFrom="page">
                <wp:posOffset>-68580</wp:posOffset>
              </wp:positionH>
              <wp:positionV relativeFrom="paragraph">
                <wp:posOffset>304165</wp:posOffset>
              </wp:positionV>
              <wp:extent cx="7955280" cy="566928"/>
              <wp:effectExtent l="0" t="0" r="7620" b="508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5280" cy="566928"/>
                        <a:chOff x="0" y="0"/>
                        <a:chExt cx="7955280" cy="563041"/>
                      </a:xfrm>
                    </wpg:grpSpPr>
                    <wps:wsp>
                      <wps:cNvPr id="449" name="Rectangle 4"/>
                      <wps:cNvSpPr>
                        <a:spLocks noChangeArrowheads="1"/>
                      </wps:cNvSpPr>
                      <wps:spPr bwMode="auto">
                        <a:xfrm>
                          <a:off x="0" y="266700"/>
                          <a:ext cx="7955280" cy="296341"/>
                        </a:xfrm>
                        <a:prstGeom prst="rect">
                          <a:avLst/>
                        </a:prstGeom>
                        <a:solidFill>
                          <a:srgbClr val="0F385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58585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58585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50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800100" y="0"/>
                          <a:ext cx="6400864" cy="17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58585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D4CC78" w14:textId="77777777" w:rsidR="007D7EE4" w:rsidRDefault="007D7EE4" w:rsidP="008A52FF">
                            <w:pPr>
                              <w:pStyle w:val="WPFooterText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District/Division | </w:t>
                            </w:r>
                            <w:r>
                              <w:fldChar w:fldCharType="begin"/>
                            </w:r>
                            <w:r>
                              <w:instrText>Page</w:instrText>
                            </w:r>
                            <w:r>
                              <w:fldChar w:fldCharType="separate"/>
                            </w:r>
                            <w:r w:rsidR="00815377"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22BE67" id="Group 1" o:spid="_x0000_s1032" style="position:absolute;margin-left:-5.4pt;margin-top:23.95pt;width:626.4pt;height:44.65pt;z-index:251663360;mso-position-horizontal-relative:page;mso-height-relative:margin" coordsize="79552,5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">
              <v:rect id="Rectangle 4" o:spid="_x0000_s1033" style="position:absolute;top:2667;width:79552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" fillcolor="#0f385a" stroked="f" strokecolor="#585858" strokeweight="2pt">
                <v:shadow color="#585858"/>
                <v:textbox inset="2.88pt,2.88pt,2.88pt,2.88p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8001;width:64008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" filled="f" stroked="f" strokecolor="#585858" insetpen="t">
                <v:textbox inset="2.88pt,2.88pt,2.88pt,2.88pt">
                  <w:txbxContent>
                    <w:p w14:paraId="02D4CC78" w14:textId="77777777" w:rsidR="007D7EE4" w:rsidRDefault="007D7EE4" w:rsidP="008A52FF">
                      <w:pPr>
                        <w:pStyle w:val="WPFooterText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District/Division | </w:t>
                      </w:r>
                      <w:r>
                        <w:fldChar w:fldCharType="begin"/>
                      </w:r>
                      <w:r>
                        <w:instrText>Page</w:instrText>
                      </w:r>
                      <w:r>
                        <w:fldChar w:fldCharType="separate"/>
                      </w:r>
                      <w:r w:rsidR="00815377">
                        <w:rPr>
                          <w:noProof/>
                        </w:rPr>
                        <w:t>2</w:t>
                      </w:r>
                      <w:r>
                        <w:rPr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3918F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D6410" w14:textId="77777777" w:rsidR="007D7EE4" w:rsidRDefault="007D7EE4" w:rsidP="008A52F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F63E2" w14:textId="77777777" w:rsidR="00DB3E43" w:rsidRDefault="00DB3E43" w:rsidP="008A52FF">
      <w:r>
        <w:separator/>
      </w:r>
    </w:p>
  </w:footnote>
  <w:footnote w:type="continuationSeparator" w:id="0">
    <w:p w14:paraId="6B97DFCA" w14:textId="77777777" w:rsidR="00DB3E43" w:rsidRDefault="00DB3E43" w:rsidP="008A5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1C51" w14:textId="77777777" w:rsidR="00A50651" w:rsidRDefault="008D59FE" w:rsidP="008A52FF">
    <w:r>
      <w:rPr>
        <w:noProof/>
      </w:rPr>
      <w:drawing>
        <wp:anchor distT="0" distB="0" distL="114300" distR="114300" simplePos="0" relativeHeight="251666432" behindDoc="1" locked="1" layoutInCell="1" allowOverlap="1" wp14:anchorId="30230F29" wp14:editId="4C095E1A">
          <wp:simplePos x="0" y="0"/>
          <wp:positionH relativeFrom="page">
            <wp:posOffset>-115570</wp:posOffset>
          </wp:positionH>
          <wp:positionV relativeFrom="page">
            <wp:posOffset>-118745</wp:posOffset>
          </wp:positionV>
          <wp:extent cx="8001000" cy="996696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Vert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0" cy="996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66B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6BECDB" wp14:editId="2D6A4622">
              <wp:simplePos x="0" y="0"/>
              <wp:positionH relativeFrom="column">
                <wp:posOffset>9525</wp:posOffset>
              </wp:positionH>
              <wp:positionV relativeFrom="paragraph">
                <wp:posOffset>28575</wp:posOffset>
              </wp:positionV>
              <wp:extent cx="5553710" cy="391160"/>
              <wp:effectExtent l="0" t="0" r="8890" b="8890"/>
              <wp:wrapNone/>
              <wp:docPr id="455" name="Text Box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371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D237159" w14:textId="77777777" w:rsidR="009166BC" w:rsidRDefault="0011798D" w:rsidP="008A52FF">
                          <w:pPr>
                            <w:pStyle w:val="WPHeadingTitle"/>
                          </w:pPr>
                          <w:r>
                            <w:t>US 180</w:t>
                          </w:r>
                          <w:r w:rsidR="00894164">
                            <w:t xml:space="preserve"> </w:t>
                          </w:r>
                          <w:r>
                            <w:t>Overlay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6BECDB" id="_x0000_t202" coordsize="21600,21600" o:spt="202" path="m,l,21600r21600,l21600,xe">
              <v:stroke joinstyle="miter"/>
              <v:path gradientshapeok="t" o:connecttype="rect"/>
            </v:shapetype>
            <v:shape id="Text Box 455" o:spid="_x0000_s1029" type="#_x0000_t202" style="position:absolute;margin-left:.75pt;margin-top:2.25pt;width:437.3pt;height:3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" filled="f" stroked="f" strokecolor="#585858" strokeweight="2pt">
              <v:textbox inset="0,0,0,0">
                <w:txbxContent>
                  <w:p w14:paraId="4D237159" w14:textId="77777777" w:rsidR="009166BC" w:rsidRDefault="0011798D" w:rsidP="008A52FF">
                    <w:pPr>
                      <w:pStyle w:val="WPHeadingTitle"/>
                    </w:pPr>
                    <w:r>
                      <w:t>US 180</w:t>
                    </w:r>
                    <w:r w:rsidR="00894164">
                      <w:t xml:space="preserve"> </w:t>
                    </w:r>
                    <w:r>
                      <w:t>Overlay</w:t>
                    </w:r>
                  </w:p>
                </w:txbxContent>
              </v:textbox>
            </v:shape>
          </w:pict>
        </mc:Fallback>
      </mc:AlternateContent>
    </w:r>
    <w:r w:rsidR="009166BC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1113F25" wp14:editId="6DB06281">
              <wp:simplePos x="0" y="0"/>
              <wp:positionH relativeFrom="column">
                <wp:posOffset>9525</wp:posOffset>
              </wp:positionH>
              <wp:positionV relativeFrom="page">
                <wp:posOffset>969010</wp:posOffset>
              </wp:positionV>
              <wp:extent cx="6400800" cy="201168"/>
              <wp:effectExtent l="0" t="0" r="0" b="8890"/>
              <wp:wrapNone/>
              <wp:docPr id="454" name="Text Box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2011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2290AB" w14:textId="77777777" w:rsidR="009166BC" w:rsidRDefault="00894164" w:rsidP="008A52FF">
                          <w:pPr>
                            <w:pStyle w:val="WPSubheadingTitle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Brownwood D</w:t>
                          </w:r>
                          <w:r w:rsidR="009166BC">
                            <w:rPr>
                              <w:lang w:val="en-GB"/>
                            </w:rPr>
                            <w:t>istrict</w:t>
                          </w:r>
                          <w:r w:rsidR="00F834D6">
                            <w:rPr>
                              <w:lang w:val="en-GB"/>
                            </w:rPr>
                            <w:t>, Stephens County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113F25" id="Text Box 454" o:spid="_x0000_s1030" type="#_x0000_t202" style="position:absolute;margin-left:.75pt;margin-top:76.3pt;width:7in;height:1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" filled="f" stroked="f" strokecolor="#585858" strokeweight="2pt">
              <v:textbox inset="0,0,0,0">
                <w:txbxContent>
                  <w:p w14:paraId="622290AB" w14:textId="77777777" w:rsidR="009166BC" w:rsidRDefault="00894164" w:rsidP="008A52FF">
                    <w:pPr>
                      <w:pStyle w:val="WPSubheadingTitle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Brownwood D</w:t>
                    </w:r>
                    <w:r w:rsidR="009166BC">
                      <w:rPr>
                        <w:lang w:val="en-GB"/>
                      </w:rPr>
                      <w:t>istrict</w:t>
                    </w:r>
                    <w:r w:rsidR="00F834D6">
                      <w:rPr>
                        <w:lang w:val="en-GB"/>
                      </w:rPr>
                      <w:t>, Stephens County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9166BC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22BFD691" wp14:editId="34973B23">
              <wp:simplePos x="0" y="0"/>
              <wp:positionH relativeFrom="column">
                <wp:posOffset>-800100</wp:posOffset>
              </wp:positionH>
              <wp:positionV relativeFrom="page">
                <wp:posOffset>877570</wp:posOffset>
              </wp:positionV>
              <wp:extent cx="8010144" cy="365760"/>
              <wp:effectExtent l="0" t="0" r="0" b="0"/>
              <wp:wrapNone/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10144" cy="365760"/>
                      </a:xfrm>
                      <a:prstGeom prst="rect">
                        <a:avLst/>
                      </a:prstGeom>
                      <a:solidFill>
                        <a:srgbClr val="648AA7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585858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A39134" id="Rectangle 17" o:spid="_x0000_s1026" style="position:absolute;margin-left:-63pt;margin-top:69.1pt;width:630.7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" fillcolor="#648aa7" stroked="f" strokecolor="#585858" strokeweight="2pt">
              <v:shadow color="#585858"/>
              <v:textbox inset="2.88pt,2.88pt,2.88pt,2.88pt"/>
              <w10:wrap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2478" w14:textId="77777777" w:rsidR="007D7EE4" w:rsidRDefault="00AF2D70" w:rsidP="008A52FF">
    <w:r w:rsidRPr="001A6F56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28C48BFA" wp14:editId="173ABCA1">
              <wp:simplePos x="0" y="0"/>
              <wp:positionH relativeFrom="column">
                <wp:posOffset>8890</wp:posOffset>
              </wp:positionH>
              <wp:positionV relativeFrom="page">
                <wp:posOffset>494030</wp:posOffset>
              </wp:positionV>
              <wp:extent cx="5550408" cy="393192"/>
              <wp:effectExtent l="0" t="0" r="12700" b="698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0408" cy="3931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312ABD2" w14:textId="77777777" w:rsidR="00AF2D70" w:rsidRDefault="00AF2D70" w:rsidP="008A52FF">
                          <w:pPr>
                            <w:pStyle w:val="WPHeadingTitle"/>
                          </w:pPr>
                          <w:r>
                            <w:t>Title of Project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C48BFA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.7pt;margin-top:38.9pt;width:437.05pt;height:3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" filled="f" stroked="f" strokecolor="#585858" strokeweight="2pt">
              <v:textbox inset="0,0,0,0">
                <w:txbxContent>
                  <w:p w14:paraId="3312ABD2" w14:textId="77777777" w:rsidR="00AF2D70" w:rsidRDefault="00AF2D70" w:rsidP="008A52FF">
                    <w:pPr>
                      <w:pStyle w:val="WPHeadingTitle"/>
                    </w:pPr>
                    <w:r>
                      <w:t>Title of Project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8D59FE">
      <w:rPr>
        <w:noProof/>
      </w:rPr>
      <w:drawing>
        <wp:anchor distT="0" distB="0" distL="114300" distR="114300" simplePos="0" relativeHeight="251657215" behindDoc="1" locked="1" layoutInCell="1" allowOverlap="1" wp14:anchorId="436338EA" wp14:editId="508B4D56">
          <wp:simplePos x="0" y="0"/>
          <wp:positionH relativeFrom="page">
            <wp:align>center</wp:align>
          </wp:positionH>
          <wp:positionV relativeFrom="page">
            <wp:posOffset>-118745</wp:posOffset>
          </wp:positionV>
          <wp:extent cx="8001000" cy="996696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Vert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0" cy="996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F4B29" w14:textId="77777777" w:rsidR="007D7EE4" w:rsidRDefault="007D7EE4" w:rsidP="008A52F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43"/>
    <w:rsid w:val="0010157A"/>
    <w:rsid w:val="0011798D"/>
    <w:rsid w:val="003918F9"/>
    <w:rsid w:val="00392F85"/>
    <w:rsid w:val="003E3578"/>
    <w:rsid w:val="004211BF"/>
    <w:rsid w:val="0042202A"/>
    <w:rsid w:val="004423D4"/>
    <w:rsid w:val="0044262B"/>
    <w:rsid w:val="004B2A26"/>
    <w:rsid w:val="00562A3B"/>
    <w:rsid w:val="00575F01"/>
    <w:rsid w:val="006358AE"/>
    <w:rsid w:val="006466F3"/>
    <w:rsid w:val="0069335D"/>
    <w:rsid w:val="007125DF"/>
    <w:rsid w:val="0074366D"/>
    <w:rsid w:val="007665BC"/>
    <w:rsid w:val="007D7EE4"/>
    <w:rsid w:val="007E74E3"/>
    <w:rsid w:val="00815377"/>
    <w:rsid w:val="00826EB8"/>
    <w:rsid w:val="00894164"/>
    <w:rsid w:val="008A52FF"/>
    <w:rsid w:val="008D59FE"/>
    <w:rsid w:val="008F0DB3"/>
    <w:rsid w:val="009166BC"/>
    <w:rsid w:val="00977C40"/>
    <w:rsid w:val="009C0B78"/>
    <w:rsid w:val="009E5AB8"/>
    <w:rsid w:val="00A50651"/>
    <w:rsid w:val="00AB7D9A"/>
    <w:rsid w:val="00AC5BA1"/>
    <w:rsid w:val="00AD15EA"/>
    <w:rsid w:val="00AF2D70"/>
    <w:rsid w:val="00B956D1"/>
    <w:rsid w:val="00C53A09"/>
    <w:rsid w:val="00CA3B0F"/>
    <w:rsid w:val="00CC7B9C"/>
    <w:rsid w:val="00CF64F7"/>
    <w:rsid w:val="00DB3E43"/>
    <w:rsid w:val="00E612F8"/>
    <w:rsid w:val="00F32582"/>
    <w:rsid w:val="00F8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C1842B"/>
  <w15:chartTrackingRefBased/>
  <w15:docId w15:val="{C0B2BB72-B169-4150-9826-139EACB9A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A52FF"/>
    <w:pPr>
      <w:spacing w:after="200" w:line="220" w:lineRule="atLeast"/>
    </w:pPr>
    <w:rPr>
      <w:rFonts w:ascii="Franklin Gothic Book" w:eastAsia="Times New Roman" w:hAnsi="Franklin Gothic Book" w:cs="Times New Roman"/>
      <w:color w:val="585858"/>
      <w:kern w:val="28"/>
      <w:sz w:val="18"/>
      <w:szCs w:val="1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PFooterText">
    <w:name w:val="WP Footer Text"/>
    <w:basedOn w:val="Normal"/>
    <w:qFormat/>
    <w:rsid w:val="009166BC"/>
    <w:pPr>
      <w:spacing w:after="120" w:line="285" w:lineRule="auto"/>
      <w:jc w:val="center"/>
    </w:pPr>
    <w:rPr>
      <w:color w:val="648AA7"/>
      <w:spacing w:val="8"/>
      <w:sz w:val="16"/>
      <w:szCs w:val="16"/>
    </w:rPr>
  </w:style>
  <w:style w:type="paragraph" w:customStyle="1" w:styleId="WPHeadingTitle">
    <w:name w:val="WP Heading Title"/>
    <w:basedOn w:val="Normal"/>
    <w:qFormat/>
    <w:rsid w:val="009166BC"/>
    <w:pPr>
      <w:spacing w:after="120" w:line="240" w:lineRule="auto"/>
    </w:pPr>
    <w:rPr>
      <w:rFonts w:ascii="Franklin Gothic Medium" w:hAnsi="Franklin Gothic Medium"/>
      <w:color w:val="FFFFFF"/>
      <w:spacing w:val="-12"/>
      <w:sz w:val="48"/>
      <w:szCs w:val="48"/>
    </w:rPr>
  </w:style>
  <w:style w:type="paragraph" w:customStyle="1" w:styleId="WPSubheadingTitle">
    <w:name w:val="WP Subheading Title"/>
    <w:basedOn w:val="Normal"/>
    <w:qFormat/>
    <w:rsid w:val="009166BC"/>
    <w:pPr>
      <w:spacing w:after="120" w:line="240" w:lineRule="auto"/>
    </w:pPr>
    <w:rPr>
      <w:rFonts w:ascii="Franklin Gothic Medium Cond" w:hAnsi="Franklin Gothic Medium Cond"/>
      <w:color w:val="FFFFFF"/>
      <w:spacing w:val="8"/>
      <w:sz w:val="24"/>
      <w:szCs w:val="24"/>
    </w:rPr>
  </w:style>
  <w:style w:type="paragraph" w:customStyle="1" w:styleId="WPHeadingParagraph">
    <w:name w:val="WP Heading Paragraph"/>
    <w:basedOn w:val="Normal"/>
    <w:qFormat/>
    <w:rsid w:val="007D7EE4"/>
    <w:pPr>
      <w:spacing w:after="120" w:line="240" w:lineRule="auto"/>
    </w:pPr>
    <w:rPr>
      <w:rFonts w:ascii="Franklin Gothic Demi Cond" w:hAnsi="Franklin Gothic Demi Cond"/>
      <w:color w:val="C5732F"/>
      <w:sz w:val="32"/>
      <w:szCs w:val="32"/>
    </w:rPr>
  </w:style>
  <w:style w:type="paragraph" w:customStyle="1" w:styleId="WPBodyText">
    <w:name w:val="WP Body Text"/>
    <w:basedOn w:val="Normal"/>
    <w:qFormat/>
    <w:rsid w:val="007D7EE4"/>
  </w:style>
  <w:style w:type="paragraph" w:customStyle="1" w:styleId="WPSidebarHeadingParagraph">
    <w:name w:val="WP Sidebar Heading Paragraph"/>
    <w:basedOn w:val="Normal"/>
    <w:qFormat/>
    <w:rsid w:val="007D7EE4"/>
    <w:pPr>
      <w:spacing w:after="0"/>
    </w:pPr>
    <w:rPr>
      <w:rFonts w:ascii="Franklin Gothic Demi" w:hAnsi="Franklin Gothic Demi"/>
      <w:color w:val="1F497D"/>
      <w:sz w:val="16"/>
      <w:szCs w:val="24"/>
    </w:rPr>
  </w:style>
  <w:style w:type="paragraph" w:customStyle="1" w:styleId="WPSidebarBodyText">
    <w:name w:val="WP Sidebar Body Text"/>
    <w:basedOn w:val="Normal"/>
    <w:qFormat/>
    <w:rsid w:val="007D7EE4"/>
    <w:pPr>
      <w:spacing w:after="0"/>
    </w:pPr>
    <w:rPr>
      <w:sz w:val="16"/>
      <w:szCs w:val="24"/>
    </w:rPr>
  </w:style>
  <w:style w:type="paragraph" w:styleId="Header">
    <w:name w:val="header"/>
    <w:basedOn w:val="Normal"/>
    <w:link w:val="HeaderChar"/>
    <w:uiPriority w:val="99"/>
    <w:unhideWhenUsed/>
    <w:rsid w:val="007125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5DF"/>
    <w:rPr>
      <w:rFonts w:ascii="Franklin Gothic Book" w:eastAsia="Times New Roman" w:hAnsi="Franklin Gothic Book" w:cs="Times New Roman"/>
      <w:color w:val="585858"/>
      <w:kern w:val="28"/>
      <w:sz w:val="18"/>
      <w:szCs w:val="18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7125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5DF"/>
    <w:rPr>
      <w:rFonts w:ascii="Franklin Gothic Book" w:eastAsia="Times New Roman" w:hAnsi="Franklin Gothic Book" w:cs="Times New Roman"/>
      <w:color w:val="585858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northrop\AppData\Local\Microsoft\Windows\INetCache\Content.Outlook\PN8135ZY\US%20180%20Flyer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US 180 Flyer (003)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Northrop</dc:creator>
  <cp:keywords/>
  <dc:description/>
  <cp:lastModifiedBy>Cynthia Northrop</cp:lastModifiedBy>
  <cp:revision>1</cp:revision>
  <cp:lastPrinted>2024-01-22T20:30:00Z</cp:lastPrinted>
  <dcterms:created xsi:type="dcterms:W3CDTF">2024-01-23T20:11:00Z</dcterms:created>
  <dcterms:modified xsi:type="dcterms:W3CDTF">2024-01-23T20:11:00Z</dcterms:modified>
</cp:coreProperties>
</file>